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098DB" w14:textId="272DF345" w:rsidR="004B2D46" w:rsidRDefault="004B2D46" w:rsidP="00902CB7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6070D2">
        <w:rPr>
          <w:rFonts w:ascii="Calibri" w:hAnsi="Calibri" w:cs="Calibri"/>
          <w:b/>
          <w:sz w:val="22"/>
          <w:szCs w:val="22"/>
        </w:rPr>
        <w:t>FORMAT</w:t>
      </w:r>
      <w:r w:rsidR="00351E5D" w:rsidRPr="006070D2">
        <w:rPr>
          <w:rFonts w:ascii="Calibri" w:hAnsi="Calibri" w:cs="Calibri"/>
          <w:b/>
          <w:sz w:val="22"/>
          <w:szCs w:val="22"/>
        </w:rPr>
        <w:t xml:space="preserve">O </w:t>
      </w:r>
      <w:r w:rsidR="008C6DA4" w:rsidRPr="006070D2">
        <w:rPr>
          <w:rFonts w:ascii="Calibri" w:hAnsi="Calibri" w:cs="Calibri"/>
          <w:b/>
          <w:sz w:val="22"/>
          <w:szCs w:val="22"/>
        </w:rPr>
        <w:t>SOLICITUD</w:t>
      </w:r>
      <w:r w:rsidR="00351E5D" w:rsidRPr="006070D2">
        <w:rPr>
          <w:rFonts w:ascii="Calibri" w:hAnsi="Calibri" w:cs="Calibri"/>
          <w:b/>
          <w:sz w:val="22"/>
          <w:szCs w:val="22"/>
        </w:rPr>
        <w:t xml:space="preserve"> </w:t>
      </w:r>
      <w:r w:rsidR="0066017E" w:rsidRPr="006070D2">
        <w:rPr>
          <w:rFonts w:ascii="Calibri" w:hAnsi="Calibri" w:cs="Calibri"/>
          <w:b/>
          <w:sz w:val="22"/>
          <w:szCs w:val="22"/>
        </w:rPr>
        <w:t xml:space="preserve">DE APROBACIÓN PARA </w:t>
      </w:r>
      <w:r w:rsidR="00351E5D" w:rsidRPr="006070D2">
        <w:rPr>
          <w:rFonts w:ascii="Calibri" w:hAnsi="Calibri" w:cs="Calibri"/>
          <w:b/>
          <w:sz w:val="22"/>
          <w:szCs w:val="22"/>
        </w:rPr>
        <w:t xml:space="preserve">PAGO </w:t>
      </w:r>
      <w:r w:rsidRPr="006070D2">
        <w:rPr>
          <w:rFonts w:ascii="Calibri" w:hAnsi="Calibri" w:cs="Calibri"/>
          <w:b/>
          <w:sz w:val="22"/>
          <w:szCs w:val="22"/>
        </w:rPr>
        <w:t>DIFERIDO DE MATRICULA</w:t>
      </w:r>
    </w:p>
    <w:p w14:paraId="276F87D2" w14:textId="77777777" w:rsidR="006070D2" w:rsidRPr="006070D2" w:rsidRDefault="006070D2" w:rsidP="00902CB7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14:paraId="672A6659" w14:textId="77777777" w:rsidR="00351E5D" w:rsidRPr="006070D2" w:rsidRDefault="00351E5D" w:rsidP="00351E5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3FB3384" w14:textId="2DBACB19" w:rsidR="006070D2" w:rsidRPr="006070D2" w:rsidRDefault="00351E5D" w:rsidP="006070D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6070D2">
        <w:rPr>
          <w:rFonts w:ascii="Calibri" w:hAnsi="Calibri" w:cs="Calibri"/>
          <w:sz w:val="22"/>
          <w:szCs w:val="22"/>
        </w:rPr>
        <w:t xml:space="preserve">Bogotá D.C., ___de _____________ del año </w:t>
      </w:r>
      <w:r w:rsidR="006070D2">
        <w:rPr>
          <w:rFonts w:ascii="Calibri" w:hAnsi="Calibri" w:cs="Calibri"/>
          <w:sz w:val="22"/>
          <w:szCs w:val="22"/>
        </w:rPr>
        <w:t>20__</w:t>
      </w:r>
    </w:p>
    <w:p w14:paraId="0A37501D" w14:textId="77777777" w:rsidR="004B2D46" w:rsidRPr="006070D2" w:rsidRDefault="004B2D46" w:rsidP="004B2D4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5E51D6A8" w14:textId="77777777" w:rsidR="000B6C6C" w:rsidRPr="006070D2" w:rsidRDefault="000B6C6C" w:rsidP="00351E5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6070D2">
        <w:rPr>
          <w:rFonts w:ascii="Calibri" w:hAnsi="Calibri" w:cs="Calibri"/>
          <w:sz w:val="22"/>
          <w:szCs w:val="22"/>
        </w:rPr>
        <w:t>Señores</w:t>
      </w:r>
    </w:p>
    <w:p w14:paraId="08A7922D" w14:textId="77777777" w:rsidR="000B6C6C" w:rsidRPr="006070D2" w:rsidRDefault="000B6C6C" w:rsidP="00351E5D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6070D2">
        <w:rPr>
          <w:rFonts w:ascii="Calibri" w:hAnsi="Calibri" w:cs="Calibri"/>
          <w:b/>
          <w:bCs/>
          <w:sz w:val="22"/>
          <w:szCs w:val="22"/>
        </w:rPr>
        <w:t>OFICINA DE REGISTRO Y CONTROL ACADÉMICO</w:t>
      </w:r>
    </w:p>
    <w:p w14:paraId="614D5566" w14:textId="77777777" w:rsidR="00351E5D" w:rsidRPr="006070D2" w:rsidRDefault="00351E5D" w:rsidP="00351E5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6070D2">
        <w:rPr>
          <w:rFonts w:ascii="Calibri" w:hAnsi="Calibri" w:cs="Calibri"/>
          <w:sz w:val="22"/>
          <w:szCs w:val="22"/>
        </w:rPr>
        <w:t xml:space="preserve">Universidad Distrital Francisco José de Caldas </w:t>
      </w:r>
    </w:p>
    <w:p w14:paraId="2FFDBF07" w14:textId="77777777" w:rsidR="00351E5D" w:rsidRPr="006070D2" w:rsidRDefault="00351E5D" w:rsidP="00351E5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6070D2">
        <w:rPr>
          <w:rFonts w:ascii="Calibri" w:hAnsi="Calibri" w:cs="Calibri"/>
          <w:sz w:val="22"/>
          <w:szCs w:val="22"/>
        </w:rPr>
        <w:t xml:space="preserve">Ciudad </w:t>
      </w:r>
    </w:p>
    <w:p w14:paraId="5DAB6C7B" w14:textId="15B6AC77" w:rsidR="00351E5D" w:rsidRPr="006070D2" w:rsidRDefault="00351E5D" w:rsidP="004B2D4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292DAD49" w14:textId="67EE8DEF" w:rsidR="004B2D46" w:rsidRPr="006070D2" w:rsidRDefault="004B2D46" w:rsidP="004B2D4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6070D2">
        <w:rPr>
          <w:rFonts w:ascii="Calibri" w:hAnsi="Calibri" w:cs="Calibri"/>
          <w:sz w:val="22"/>
          <w:szCs w:val="22"/>
        </w:rPr>
        <w:t>Cordial Saludo,</w:t>
      </w:r>
    </w:p>
    <w:p w14:paraId="02EB378F" w14:textId="426ADF97" w:rsidR="004B2D46" w:rsidRPr="006070D2" w:rsidRDefault="004B2D46" w:rsidP="004B2D4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A4694F3" w14:textId="1DE4DFFD" w:rsidR="004B2D46" w:rsidRPr="006070D2" w:rsidRDefault="007970DE" w:rsidP="004B2D4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6070D2">
        <w:rPr>
          <w:rFonts w:ascii="Calibri" w:hAnsi="Calibri" w:cs="Calibri"/>
          <w:sz w:val="22"/>
          <w:szCs w:val="22"/>
        </w:rPr>
        <w:t>Yo, ____</w:t>
      </w:r>
      <w:r w:rsidR="004B2D46" w:rsidRPr="006070D2">
        <w:rPr>
          <w:rFonts w:ascii="Calibri" w:hAnsi="Calibri" w:cs="Calibri"/>
          <w:sz w:val="22"/>
          <w:szCs w:val="22"/>
        </w:rPr>
        <w:t>______________________</w:t>
      </w:r>
      <w:r w:rsidR="00A5696D" w:rsidRPr="006070D2">
        <w:rPr>
          <w:rFonts w:ascii="Calibri" w:hAnsi="Calibri" w:cs="Calibri"/>
          <w:sz w:val="22"/>
          <w:szCs w:val="22"/>
        </w:rPr>
        <w:t>____________</w:t>
      </w:r>
      <w:r w:rsidR="004B2D46" w:rsidRPr="006070D2">
        <w:rPr>
          <w:rFonts w:ascii="Calibri" w:hAnsi="Calibri" w:cs="Calibri"/>
          <w:sz w:val="22"/>
          <w:szCs w:val="22"/>
        </w:rPr>
        <w:t xml:space="preserve"> </w:t>
      </w:r>
      <w:r w:rsidR="00A5696D" w:rsidRPr="006070D2">
        <w:rPr>
          <w:rFonts w:ascii="Calibri" w:hAnsi="Calibri" w:cs="Calibri"/>
          <w:sz w:val="22"/>
          <w:szCs w:val="22"/>
        </w:rPr>
        <w:t>i</w:t>
      </w:r>
      <w:r w:rsidR="004B2D46" w:rsidRPr="006070D2">
        <w:rPr>
          <w:rFonts w:ascii="Calibri" w:hAnsi="Calibri" w:cs="Calibri"/>
          <w:sz w:val="22"/>
          <w:szCs w:val="22"/>
        </w:rPr>
        <w:t>dentificado con C</w:t>
      </w:r>
      <w:r w:rsidR="00351E5D" w:rsidRPr="006070D2">
        <w:rPr>
          <w:rFonts w:ascii="Calibri" w:hAnsi="Calibri" w:cs="Calibri"/>
          <w:sz w:val="22"/>
          <w:szCs w:val="22"/>
        </w:rPr>
        <w:t>.C. No</w:t>
      </w:r>
      <w:r w:rsidR="00A5696D" w:rsidRPr="006070D2">
        <w:rPr>
          <w:rFonts w:ascii="Calibri" w:hAnsi="Calibri" w:cs="Calibri"/>
          <w:sz w:val="22"/>
          <w:szCs w:val="22"/>
        </w:rPr>
        <w:t xml:space="preserve">. </w:t>
      </w:r>
      <w:r w:rsidR="00351E5D" w:rsidRPr="006070D2">
        <w:rPr>
          <w:rFonts w:ascii="Calibri" w:hAnsi="Calibri" w:cs="Calibri"/>
          <w:sz w:val="22"/>
          <w:szCs w:val="22"/>
        </w:rPr>
        <w:t>________________</w:t>
      </w:r>
      <w:r w:rsidR="004B2D46" w:rsidRPr="006070D2">
        <w:rPr>
          <w:rFonts w:ascii="Calibri" w:hAnsi="Calibri" w:cs="Calibri"/>
          <w:sz w:val="22"/>
          <w:szCs w:val="22"/>
        </w:rPr>
        <w:t>de</w:t>
      </w:r>
      <w:r w:rsidRPr="006070D2">
        <w:rPr>
          <w:rFonts w:ascii="Calibri" w:hAnsi="Calibri" w:cs="Calibri"/>
          <w:sz w:val="22"/>
          <w:szCs w:val="22"/>
        </w:rPr>
        <w:t xml:space="preserve"> </w:t>
      </w:r>
      <w:r w:rsidR="004B2D46" w:rsidRPr="006070D2">
        <w:rPr>
          <w:rFonts w:ascii="Calibri" w:hAnsi="Calibri" w:cs="Calibri"/>
          <w:sz w:val="22"/>
          <w:szCs w:val="22"/>
        </w:rPr>
        <w:t>_______________</w:t>
      </w:r>
      <w:r w:rsidR="00902CB7" w:rsidRPr="006070D2">
        <w:rPr>
          <w:rFonts w:ascii="Calibri" w:hAnsi="Calibri" w:cs="Calibri"/>
          <w:sz w:val="22"/>
          <w:szCs w:val="22"/>
        </w:rPr>
        <w:t xml:space="preserve">, </w:t>
      </w:r>
      <w:r w:rsidR="00E56E8D" w:rsidRPr="006070D2">
        <w:rPr>
          <w:rFonts w:ascii="Calibri" w:hAnsi="Calibri" w:cs="Calibri"/>
          <w:sz w:val="22"/>
          <w:szCs w:val="22"/>
        </w:rPr>
        <w:t xml:space="preserve">y </w:t>
      </w:r>
      <w:r w:rsidR="004B2D46" w:rsidRPr="006070D2">
        <w:rPr>
          <w:rFonts w:ascii="Calibri" w:hAnsi="Calibri" w:cs="Calibri"/>
          <w:sz w:val="22"/>
          <w:szCs w:val="22"/>
        </w:rPr>
        <w:t xml:space="preserve">en mi calidad de estudiante del Proyecto Curricular </w:t>
      </w:r>
      <w:r w:rsidR="008479F0" w:rsidRPr="006070D2">
        <w:rPr>
          <w:rFonts w:ascii="Calibri" w:hAnsi="Calibri" w:cs="Calibri"/>
          <w:sz w:val="22"/>
          <w:szCs w:val="22"/>
        </w:rPr>
        <w:t>______________________</w:t>
      </w:r>
      <w:r w:rsidR="004B2D46" w:rsidRPr="006070D2">
        <w:rPr>
          <w:rFonts w:ascii="Calibri" w:hAnsi="Calibri" w:cs="Calibri"/>
          <w:b/>
          <w:sz w:val="22"/>
          <w:szCs w:val="22"/>
        </w:rPr>
        <w:t>,</w:t>
      </w:r>
      <w:r w:rsidR="00C06C5E" w:rsidRPr="006070D2">
        <w:rPr>
          <w:rFonts w:ascii="Calibri" w:hAnsi="Calibri" w:cs="Calibri"/>
          <w:b/>
          <w:sz w:val="22"/>
          <w:szCs w:val="22"/>
        </w:rPr>
        <w:t xml:space="preserve"> </w:t>
      </w:r>
      <w:r w:rsidR="00C06C5E" w:rsidRPr="006070D2">
        <w:rPr>
          <w:rFonts w:ascii="Calibri" w:hAnsi="Calibri" w:cs="Calibri"/>
          <w:bCs/>
          <w:sz w:val="22"/>
          <w:szCs w:val="22"/>
        </w:rPr>
        <w:t>de la Facultad de</w:t>
      </w:r>
      <w:r w:rsidR="00C06C5E" w:rsidRPr="006070D2">
        <w:rPr>
          <w:rFonts w:ascii="Calibri" w:hAnsi="Calibri" w:cs="Calibri"/>
          <w:b/>
          <w:sz w:val="22"/>
          <w:szCs w:val="22"/>
        </w:rPr>
        <w:t xml:space="preserve"> _________________</w:t>
      </w:r>
      <w:r w:rsidR="004B2D46" w:rsidRPr="006070D2">
        <w:rPr>
          <w:rFonts w:ascii="Calibri" w:hAnsi="Calibri" w:cs="Calibri"/>
          <w:b/>
          <w:sz w:val="22"/>
          <w:szCs w:val="22"/>
        </w:rPr>
        <w:t xml:space="preserve"> </w:t>
      </w:r>
      <w:r w:rsidR="004B2D46" w:rsidRPr="006070D2">
        <w:rPr>
          <w:rFonts w:ascii="Calibri" w:hAnsi="Calibri" w:cs="Calibri"/>
          <w:sz w:val="22"/>
          <w:szCs w:val="22"/>
        </w:rPr>
        <w:t>con código Estudiantil No. __________</w:t>
      </w:r>
      <w:r w:rsidRPr="006070D2">
        <w:rPr>
          <w:rFonts w:ascii="Calibri" w:hAnsi="Calibri" w:cs="Calibri"/>
          <w:sz w:val="22"/>
          <w:szCs w:val="22"/>
        </w:rPr>
        <w:t>_____</w:t>
      </w:r>
      <w:r w:rsidR="004B2D46" w:rsidRPr="006070D2">
        <w:rPr>
          <w:rFonts w:ascii="Calibri" w:hAnsi="Calibri" w:cs="Calibri"/>
          <w:sz w:val="22"/>
          <w:szCs w:val="22"/>
        </w:rPr>
        <w:t xml:space="preserve">__, comedidamente me permito solicitar, se sirvan AUTORIZAR el pago diferido del valor de la matrícula para el </w:t>
      </w:r>
      <w:r w:rsidRPr="006070D2">
        <w:rPr>
          <w:rFonts w:ascii="Calibri" w:hAnsi="Calibri" w:cs="Calibri"/>
          <w:sz w:val="22"/>
          <w:szCs w:val="22"/>
        </w:rPr>
        <w:t>____</w:t>
      </w:r>
      <w:r w:rsidR="00E56E8D" w:rsidRPr="006070D2">
        <w:rPr>
          <w:rFonts w:ascii="Calibri" w:hAnsi="Calibri" w:cs="Calibri"/>
          <w:sz w:val="22"/>
          <w:szCs w:val="22"/>
        </w:rPr>
        <w:t>___</w:t>
      </w:r>
      <w:r w:rsidR="004B2D46" w:rsidRPr="006070D2">
        <w:rPr>
          <w:rFonts w:ascii="Calibri" w:hAnsi="Calibri" w:cs="Calibri"/>
          <w:sz w:val="22"/>
          <w:szCs w:val="22"/>
        </w:rPr>
        <w:t xml:space="preserve"> semestre de</w:t>
      </w:r>
      <w:r w:rsidRPr="006070D2">
        <w:rPr>
          <w:rFonts w:ascii="Calibri" w:hAnsi="Calibri" w:cs="Calibri"/>
          <w:sz w:val="22"/>
          <w:szCs w:val="22"/>
        </w:rPr>
        <w:t>l año</w:t>
      </w:r>
      <w:r w:rsidR="004B2D46" w:rsidRPr="006070D2">
        <w:rPr>
          <w:rFonts w:ascii="Calibri" w:hAnsi="Calibri" w:cs="Calibri"/>
          <w:sz w:val="22"/>
          <w:szCs w:val="22"/>
        </w:rPr>
        <w:t xml:space="preserve"> ______</w:t>
      </w:r>
      <w:r w:rsidR="00E56E8D" w:rsidRPr="006070D2">
        <w:rPr>
          <w:rFonts w:ascii="Calibri" w:hAnsi="Calibri" w:cs="Calibri"/>
          <w:sz w:val="22"/>
          <w:szCs w:val="22"/>
        </w:rPr>
        <w:t>, con ________créditos</w:t>
      </w:r>
      <w:r w:rsidR="00A5696D" w:rsidRPr="006070D2">
        <w:rPr>
          <w:rFonts w:ascii="Calibri" w:hAnsi="Calibri" w:cs="Calibri"/>
          <w:sz w:val="22"/>
          <w:szCs w:val="22"/>
        </w:rPr>
        <w:t>, p</w:t>
      </w:r>
      <w:r w:rsidR="004B2D46" w:rsidRPr="006070D2">
        <w:rPr>
          <w:rFonts w:ascii="Calibri" w:hAnsi="Calibri" w:cs="Calibri"/>
          <w:sz w:val="22"/>
          <w:szCs w:val="22"/>
        </w:rPr>
        <w:t xml:space="preserve">ara que sea diferido en la modalidad de _____ </w:t>
      </w:r>
      <w:r w:rsidR="006070D2" w:rsidRPr="006070D2">
        <w:rPr>
          <w:rFonts w:ascii="Calibri" w:hAnsi="Calibri" w:cs="Calibri"/>
          <w:sz w:val="22"/>
          <w:szCs w:val="22"/>
        </w:rPr>
        <w:t>(</w:t>
      </w:r>
      <w:r w:rsidR="006070D2">
        <w:rPr>
          <w:rFonts w:ascii="Calibri" w:hAnsi="Calibri" w:cs="Calibri"/>
          <w:sz w:val="22"/>
          <w:szCs w:val="22"/>
        </w:rPr>
        <w:t>__</w:t>
      </w:r>
      <w:r w:rsidR="006070D2" w:rsidRPr="006070D2">
        <w:rPr>
          <w:rFonts w:ascii="Calibri" w:hAnsi="Calibri" w:cs="Calibri"/>
          <w:sz w:val="22"/>
          <w:szCs w:val="22"/>
        </w:rPr>
        <w:t>)</w:t>
      </w:r>
      <w:r w:rsidR="004B2D46" w:rsidRPr="006070D2">
        <w:rPr>
          <w:rStyle w:val="Refdecomentario"/>
          <w:rFonts w:ascii="Calibri" w:hAnsi="Calibri" w:cs="Calibri"/>
          <w:sz w:val="22"/>
          <w:szCs w:val="22"/>
        </w:rPr>
        <w:t xml:space="preserve"> </w:t>
      </w:r>
      <w:r w:rsidR="004B2D46" w:rsidRPr="006070D2">
        <w:rPr>
          <w:rFonts w:ascii="Calibri" w:hAnsi="Calibri" w:cs="Calibri"/>
          <w:sz w:val="22"/>
          <w:szCs w:val="22"/>
        </w:rPr>
        <w:t>pagos.</w:t>
      </w:r>
    </w:p>
    <w:p w14:paraId="6A05A809" w14:textId="4E48B318" w:rsidR="004B2D46" w:rsidRPr="006070D2" w:rsidRDefault="004B2D46" w:rsidP="004B2D4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23AE88B" w14:textId="2F050E0F" w:rsidR="006070D2" w:rsidRDefault="004B2D46" w:rsidP="004B2D4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6070D2">
        <w:rPr>
          <w:rFonts w:ascii="Calibri" w:hAnsi="Calibri" w:cs="Calibri"/>
          <w:sz w:val="22"/>
          <w:szCs w:val="22"/>
        </w:rPr>
        <w:t>La anterior solicitud, según lo estipulado por la Universidad Distrital Francisco José de Caldas en las Resoluci</w:t>
      </w:r>
      <w:r w:rsidR="00C06C5E" w:rsidRPr="006070D2">
        <w:rPr>
          <w:rFonts w:ascii="Calibri" w:hAnsi="Calibri" w:cs="Calibri"/>
          <w:sz w:val="22"/>
          <w:szCs w:val="22"/>
        </w:rPr>
        <w:t>ón</w:t>
      </w:r>
      <w:r w:rsidRPr="006070D2">
        <w:rPr>
          <w:rFonts w:ascii="Calibri" w:hAnsi="Calibri" w:cs="Calibri"/>
          <w:sz w:val="22"/>
          <w:szCs w:val="22"/>
        </w:rPr>
        <w:t xml:space="preserve"> de Rectoría No. </w:t>
      </w:r>
      <w:r w:rsidR="00C06C5E" w:rsidRPr="006070D2">
        <w:rPr>
          <w:rFonts w:ascii="Calibri" w:hAnsi="Calibri" w:cs="Calibri"/>
          <w:sz w:val="22"/>
          <w:szCs w:val="22"/>
        </w:rPr>
        <w:t>620</w:t>
      </w:r>
      <w:r w:rsidRPr="006070D2">
        <w:rPr>
          <w:rFonts w:ascii="Calibri" w:hAnsi="Calibri" w:cs="Calibri"/>
          <w:sz w:val="22"/>
          <w:szCs w:val="22"/>
        </w:rPr>
        <w:t xml:space="preserve"> del </w:t>
      </w:r>
      <w:r w:rsidR="00C06C5E" w:rsidRPr="006070D2">
        <w:rPr>
          <w:rFonts w:ascii="Calibri" w:hAnsi="Calibri" w:cs="Calibri"/>
          <w:sz w:val="22"/>
          <w:szCs w:val="22"/>
        </w:rPr>
        <w:t>24</w:t>
      </w:r>
      <w:r w:rsidRPr="006070D2">
        <w:rPr>
          <w:rFonts w:ascii="Calibri" w:hAnsi="Calibri" w:cs="Calibri"/>
          <w:sz w:val="22"/>
          <w:szCs w:val="22"/>
        </w:rPr>
        <w:t xml:space="preserve"> de </w:t>
      </w:r>
      <w:r w:rsidR="00C06C5E" w:rsidRPr="006070D2">
        <w:rPr>
          <w:rFonts w:ascii="Calibri" w:hAnsi="Calibri" w:cs="Calibri"/>
          <w:sz w:val="22"/>
          <w:szCs w:val="22"/>
        </w:rPr>
        <w:t>octubre</w:t>
      </w:r>
      <w:r w:rsidR="007970DE" w:rsidRPr="006070D2">
        <w:rPr>
          <w:rFonts w:ascii="Calibri" w:hAnsi="Calibri" w:cs="Calibri"/>
          <w:sz w:val="22"/>
          <w:szCs w:val="22"/>
        </w:rPr>
        <w:t xml:space="preserve"> </w:t>
      </w:r>
      <w:r w:rsidRPr="006070D2">
        <w:rPr>
          <w:rFonts w:ascii="Calibri" w:hAnsi="Calibri" w:cs="Calibri"/>
          <w:sz w:val="22"/>
          <w:szCs w:val="22"/>
        </w:rPr>
        <w:t>de 20</w:t>
      </w:r>
      <w:r w:rsidR="00C06C5E" w:rsidRPr="006070D2">
        <w:rPr>
          <w:rFonts w:ascii="Calibri" w:hAnsi="Calibri" w:cs="Calibri"/>
          <w:sz w:val="22"/>
          <w:szCs w:val="22"/>
        </w:rPr>
        <w:t>25.</w:t>
      </w:r>
    </w:p>
    <w:p w14:paraId="43141886" w14:textId="77777777" w:rsidR="006070D2" w:rsidRPr="006070D2" w:rsidRDefault="006070D2" w:rsidP="004B2D4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DBD5756" w14:textId="77777777" w:rsidR="00B62C88" w:rsidRPr="006070D2" w:rsidRDefault="00B62C88" w:rsidP="004B2D4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461A9F40" w14:textId="7ADB0563" w:rsidR="004B2D46" w:rsidRPr="006070D2" w:rsidRDefault="004B2D46" w:rsidP="00351E5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6070D2">
        <w:rPr>
          <w:rFonts w:ascii="Calibri" w:hAnsi="Calibri" w:cs="Calibri"/>
          <w:b/>
          <w:sz w:val="22"/>
          <w:szCs w:val="22"/>
        </w:rPr>
        <w:t>Nombre Completo del Estudiante</w:t>
      </w:r>
      <w:r w:rsidRPr="006070D2">
        <w:rPr>
          <w:rFonts w:ascii="Calibri" w:hAnsi="Calibri" w:cs="Calibri"/>
          <w:sz w:val="22"/>
          <w:szCs w:val="22"/>
        </w:rPr>
        <w:t>:</w:t>
      </w:r>
      <w:r w:rsidR="00B62C88" w:rsidRPr="006070D2">
        <w:rPr>
          <w:rFonts w:ascii="Calibri" w:hAnsi="Calibri" w:cs="Calibri"/>
          <w:sz w:val="22"/>
          <w:szCs w:val="22"/>
        </w:rPr>
        <w:t xml:space="preserve"> ________</w:t>
      </w:r>
      <w:r w:rsidRPr="006070D2">
        <w:rPr>
          <w:rFonts w:ascii="Calibri" w:hAnsi="Calibri" w:cs="Calibri"/>
          <w:sz w:val="22"/>
          <w:szCs w:val="22"/>
        </w:rPr>
        <w:t>_______________________________</w:t>
      </w:r>
    </w:p>
    <w:p w14:paraId="687F909C" w14:textId="0D5DBD5D" w:rsidR="004B2D46" w:rsidRPr="006070D2" w:rsidRDefault="004B2D46" w:rsidP="00351E5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6070D2">
        <w:rPr>
          <w:rFonts w:ascii="Calibri" w:hAnsi="Calibri" w:cs="Calibri"/>
          <w:b/>
          <w:sz w:val="22"/>
          <w:szCs w:val="22"/>
        </w:rPr>
        <w:t>Firma:</w:t>
      </w:r>
      <w:r w:rsidRPr="006070D2">
        <w:rPr>
          <w:rFonts w:ascii="Calibri" w:hAnsi="Calibri" w:cs="Calibri"/>
          <w:sz w:val="22"/>
          <w:szCs w:val="22"/>
        </w:rPr>
        <w:t xml:space="preserve"> _____________________________________</w:t>
      </w:r>
    </w:p>
    <w:p w14:paraId="59F6C77E" w14:textId="53221392" w:rsidR="004B2D46" w:rsidRPr="006070D2" w:rsidRDefault="004B2D46" w:rsidP="00351E5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6070D2">
        <w:rPr>
          <w:rFonts w:ascii="Calibri" w:hAnsi="Calibri" w:cs="Calibri"/>
          <w:b/>
          <w:sz w:val="22"/>
          <w:szCs w:val="22"/>
        </w:rPr>
        <w:t>C.C</w:t>
      </w:r>
      <w:r w:rsidR="00B62C88" w:rsidRPr="006070D2">
        <w:rPr>
          <w:rFonts w:ascii="Calibri" w:hAnsi="Calibri" w:cs="Calibri"/>
          <w:b/>
          <w:sz w:val="22"/>
          <w:szCs w:val="22"/>
        </w:rPr>
        <w:t>.</w:t>
      </w:r>
      <w:r w:rsidR="00B62C88" w:rsidRPr="006070D2">
        <w:rPr>
          <w:rFonts w:ascii="Calibri" w:hAnsi="Calibri" w:cs="Calibri"/>
          <w:b/>
          <w:sz w:val="22"/>
          <w:szCs w:val="22"/>
        </w:rPr>
        <w:tab/>
      </w:r>
      <w:r w:rsidRPr="006070D2">
        <w:rPr>
          <w:rFonts w:ascii="Calibri" w:hAnsi="Calibri" w:cs="Calibri"/>
          <w:sz w:val="22"/>
          <w:szCs w:val="22"/>
        </w:rPr>
        <w:t>______________________________________</w:t>
      </w:r>
    </w:p>
    <w:p w14:paraId="58B382C7" w14:textId="6145A1B6" w:rsidR="00C06C5E" w:rsidRPr="006070D2" w:rsidRDefault="00C06C5E" w:rsidP="00351E5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6070D2">
        <w:rPr>
          <w:rFonts w:ascii="Calibri" w:hAnsi="Calibri" w:cs="Calibri"/>
          <w:b/>
          <w:sz w:val="22"/>
          <w:szCs w:val="22"/>
        </w:rPr>
        <w:t>Teléfono</w:t>
      </w:r>
      <w:r w:rsidR="00B62C88" w:rsidRPr="006070D2">
        <w:rPr>
          <w:rFonts w:ascii="Calibri" w:hAnsi="Calibri" w:cs="Calibri"/>
          <w:b/>
          <w:sz w:val="22"/>
          <w:szCs w:val="22"/>
        </w:rPr>
        <w:t xml:space="preserve">: </w:t>
      </w:r>
      <w:r w:rsidRPr="006070D2">
        <w:rPr>
          <w:rFonts w:ascii="Calibri" w:hAnsi="Calibri" w:cs="Calibri"/>
          <w:b/>
          <w:sz w:val="22"/>
          <w:szCs w:val="22"/>
        </w:rPr>
        <w:t>________________</w:t>
      </w:r>
    </w:p>
    <w:p w14:paraId="017411D6" w14:textId="5CDCE64E" w:rsidR="00146D40" w:rsidRDefault="00C06C5E" w:rsidP="00351E5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6070D2">
        <w:rPr>
          <w:rFonts w:ascii="Calibri" w:hAnsi="Calibri" w:cs="Calibri"/>
          <w:b/>
          <w:sz w:val="22"/>
          <w:szCs w:val="22"/>
        </w:rPr>
        <w:t>Correo electrónico</w:t>
      </w:r>
      <w:r w:rsidR="00B62C88" w:rsidRPr="006070D2">
        <w:rPr>
          <w:rFonts w:ascii="Calibri" w:hAnsi="Calibri" w:cs="Calibri"/>
          <w:b/>
          <w:sz w:val="22"/>
          <w:szCs w:val="22"/>
        </w:rPr>
        <w:t>: _________</w:t>
      </w:r>
      <w:r w:rsidRPr="006070D2">
        <w:rPr>
          <w:rFonts w:ascii="Calibri" w:hAnsi="Calibri" w:cs="Calibri"/>
          <w:b/>
          <w:sz w:val="22"/>
          <w:szCs w:val="22"/>
        </w:rPr>
        <w:t>____________________</w:t>
      </w:r>
    </w:p>
    <w:p w14:paraId="3F0D8C65" w14:textId="77777777" w:rsidR="006070D2" w:rsidRPr="006070D2" w:rsidRDefault="006070D2" w:rsidP="00351E5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7C099DD5" w14:textId="77777777" w:rsidR="00146D40" w:rsidRDefault="00AF5D7D" w:rsidP="00A5696D">
      <w:pPr>
        <w:autoSpaceDE w:val="0"/>
        <w:autoSpaceDN w:val="0"/>
        <w:adjustRightInd w:val="0"/>
        <w:contextualSpacing/>
        <w:rPr>
          <w:rFonts w:ascii="Calibri" w:hAnsi="Calibri" w:cs="Calibri"/>
          <w:sz w:val="22"/>
          <w:szCs w:val="22"/>
        </w:rPr>
      </w:pPr>
      <w:r w:rsidRPr="006070D2">
        <w:rPr>
          <w:rFonts w:ascii="Calibri" w:hAnsi="Calibri" w:cs="Calibri"/>
          <w:b/>
          <w:sz w:val="22"/>
          <w:szCs w:val="22"/>
        </w:rPr>
        <w:t>V</w:t>
      </w:r>
      <w:r w:rsidR="007A0599" w:rsidRPr="006070D2">
        <w:rPr>
          <w:rFonts w:ascii="Calibri" w:hAnsi="Calibri" w:cs="Calibri"/>
          <w:b/>
          <w:sz w:val="22"/>
          <w:szCs w:val="22"/>
        </w:rPr>
        <w:t xml:space="preserve">isto </w:t>
      </w:r>
      <w:r w:rsidR="00146D40" w:rsidRPr="006070D2">
        <w:rPr>
          <w:rFonts w:ascii="Calibri" w:hAnsi="Calibri" w:cs="Calibri"/>
          <w:b/>
          <w:sz w:val="22"/>
          <w:szCs w:val="22"/>
        </w:rPr>
        <w:t>Bueno</w:t>
      </w:r>
      <w:r w:rsidR="00146D40">
        <w:rPr>
          <w:rFonts w:ascii="Calibri" w:hAnsi="Calibri" w:cs="Calibri"/>
          <w:b/>
          <w:sz w:val="22"/>
          <w:szCs w:val="22"/>
        </w:rPr>
        <w:t>:</w:t>
      </w:r>
      <w:r w:rsidR="00146D40" w:rsidRPr="00146D40">
        <w:rPr>
          <w:rFonts w:ascii="Calibri" w:hAnsi="Calibri" w:cs="Calibri"/>
          <w:sz w:val="22"/>
          <w:szCs w:val="22"/>
        </w:rPr>
        <w:t xml:space="preserve"> _</w:t>
      </w:r>
      <w:r w:rsidRPr="00146D40">
        <w:rPr>
          <w:rFonts w:ascii="Calibri" w:hAnsi="Calibri" w:cs="Calibri"/>
          <w:sz w:val="22"/>
          <w:szCs w:val="22"/>
        </w:rPr>
        <w:t>____________________________</w:t>
      </w:r>
      <w:r w:rsidR="006070D2" w:rsidRPr="00146D40">
        <w:rPr>
          <w:rFonts w:ascii="Calibri" w:hAnsi="Calibri" w:cs="Calibri"/>
          <w:sz w:val="22"/>
          <w:szCs w:val="22"/>
        </w:rPr>
        <w:t xml:space="preserve">              </w:t>
      </w:r>
    </w:p>
    <w:p w14:paraId="42DA8053" w14:textId="31AA1D4E" w:rsidR="00146D40" w:rsidRDefault="00146D40" w:rsidP="00A5696D">
      <w:pPr>
        <w:autoSpaceDE w:val="0"/>
        <w:autoSpaceDN w:val="0"/>
        <w:adjustRightInd w:val="0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       </w:t>
      </w:r>
      <w:r w:rsidRPr="00146D40">
        <w:rPr>
          <w:rFonts w:ascii="Calibri" w:hAnsi="Calibri" w:cs="Calibri"/>
          <w:b/>
          <w:bCs/>
          <w:sz w:val="22"/>
          <w:szCs w:val="22"/>
        </w:rPr>
        <w:t>Coordinación Proyecto Curricular</w:t>
      </w:r>
    </w:p>
    <w:p w14:paraId="01E80B38" w14:textId="77777777" w:rsidR="00146D40" w:rsidRDefault="00146D40" w:rsidP="00A5696D">
      <w:pPr>
        <w:autoSpaceDE w:val="0"/>
        <w:autoSpaceDN w:val="0"/>
        <w:adjustRightInd w:val="0"/>
        <w:contextualSpacing/>
        <w:rPr>
          <w:rFonts w:ascii="Calibri" w:hAnsi="Calibri" w:cs="Calibri"/>
          <w:sz w:val="22"/>
          <w:szCs w:val="22"/>
        </w:rPr>
      </w:pPr>
    </w:p>
    <w:p w14:paraId="3F4B7DF4" w14:textId="77777777" w:rsidR="00146D40" w:rsidRDefault="00146D40" w:rsidP="00A5696D">
      <w:pPr>
        <w:autoSpaceDE w:val="0"/>
        <w:autoSpaceDN w:val="0"/>
        <w:adjustRightInd w:val="0"/>
        <w:contextualSpacing/>
        <w:rPr>
          <w:rFonts w:ascii="Calibri" w:hAnsi="Calibri" w:cs="Calibri"/>
          <w:sz w:val="22"/>
          <w:szCs w:val="22"/>
        </w:rPr>
      </w:pPr>
    </w:p>
    <w:p w14:paraId="2DFEC249" w14:textId="5379C785" w:rsidR="00AF5D7D" w:rsidRPr="00146D40" w:rsidRDefault="00146D40" w:rsidP="00A5696D">
      <w:pPr>
        <w:autoSpaceDE w:val="0"/>
        <w:autoSpaceDN w:val="0"/>
        <w:adjustRightInd w:val="0"/>
        <w:contextualSpacing/>
        <w:rPr>
          <w:rFonts w:ascii="Calibri" w:hAnsi="Calibri" w:cs="Calibri"/>
          <w:sz w:val="22"/>
          <w:szCs w:val="22"/>
        </w:rPr>
      </w:pPr>
      <w:r w:rsidRPr="00146D40">
        <w:rPr>
          <w:rFonts w:ascii="Calibri" w:hAnsi="Calibri" w:cs="Calibri"/>
          <w:b/>
          <w:bCs/>
          <w:sz w:val="22"/>
          <w:szCs w:val="22"/>
        </w:rPr>
        <w:t>Aprobación</w:t>
      </w:r>
      <w:r>
        <w:rPr>
          <w:rFonts w:ascii="Calibri" w:hAnsi="Calibri" w:cs="Calibri"/>
          <w:b/>
          <w:bCs/>
          <w:sz w:val="22"/>
          <w:szCs w:val="22"/>
        </w:rPr>
        <w:t>:</w:t>
      </w:r>
      <w:r w:rsidRPr="00146D40">
        <w:rPr>
          <w:rFonts w:ascii="Calibri" w:hAnsi="Calibri" w:cs="Calibri"/>
          <w:sz w:val="22"/>
          <w:szCs w:val="22"/>
        </w:rPr>
        <w:t xml:space="preserve"> _</w:t>
      </w:r>
      <w:r w:rsidR="006070D2" w:rsidRPr="00146D40">
        <w:rPr>
          <w:rFonts w:ascii="Calibri" w:hAnsi="Calibri" w:cs="Calibri"/>
          <w:sz w:val="22"/>
          <w:szCs w:val="22"/>
        </w:rPr>
        <w:t>__________________________</w:t>
      </w:r>
      <w:r>
        <w:rPr>
          <w:rFonts w:ascii="Calibri" w:hAnsi="Calibri" w:cs="Calibri"/>
          <w:sz w:val="22"/>
          <w:szCs w:val="22"/>
        </w:rPr>
        <w:t>___</w:t>
      </w:r>
    </w:p>
    <w:p w14:paraId="4501EBEF" w14:textId="2FB4D6CA" w:rsidR="006070D2" w:rsidRPr="00146D40" w:rsidRDefault="006070D2" w:rsidP="006070D2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146D40">
        <w:rPr>
          <w:rFonts w:ascii="Calibri" w:hAnsi="Calibri" w:cs="Calibri"/>
          <w:sz w:val="22"/>
          <w:szCs w:val="22"/>
        </w:rPr>
        <w:t xml:space="preserve">                        </w:t>
      </w:r>
      <w:r w:rsidRPr="00146D40">
        <w:rPr>
          <w:rFonts w:ascii="Calibri" w:hAnsi="Calibri" w:cs="Calibri"/>
          <w:b/>
          <w:bCs/>
          <w:sz w:val="22"/>
          <w:szCs w:val="22"/>
        </w:rPr>
        <w:t>Oficina de Registro y Control Académico</w:t>
      </w:r>
    </w:p>
    <w:p w14:paraId="75C506BD" w14:textId="77777777" w:rsidR="006070D2" w:rsidRDefault="006070D2" w:rsidP="006070D2">
      <w:pPr>
        <w:autoSpaceDE w:val="0"/>
        <w:autoSpaceDN w:val="0"/>
        <w:adjustRightInd w:val="0"/>
        <w:ind w:left="1416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6F19CB7" w14:textId="77777777" w:rsidR="006070D2" w:rsidRDefault="006070D2" w:rsidP="006070D2">
      <w:pPr>
        <w:autoSpaceDE w:val="0"/>
        <w:autoSpaceDN w:val="0"/>
        <w:adjustRightInd w:val="0"/>
        <w:ind w:left="1416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A2010A1" w14:textId="77777777" w:rsidR="007A0599" w:rsidRPr="006070D2" w:rsidRDefault="007A0599" w:rsidP="007A0599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14:paraId="77AF6A0F" w14:textId="628958C9" w:rsidR="004B2D46" w:rsidRPr="006070D2" w:rsidRDefault="004B2D46" w:rsidP="007A0599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6070D2">
        <w:rPr>
          <w:rFonts w:ascii="Calibri" w:hAnsi="Calibri" w:cs="Calibri"/>
          <w:b/>
          <w:sz w:val="22"/>
          <w:szCs w:val="22"/>
        </w:rPr>
        <w:t>MODALIDADES DE PAGO</w:t>
      </w:r>
    </w:p>
    <w:p w14:paraId="72A3D3EC" w14:textId="77777777" w:rsidR="004B2D46" w:rsidRPr="006070D2" w:rsidRDefault="004B2D46" w:rsidP="00351E5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8872369" w14:textId="77777777" w:rsidR="004B2D46" w:rsidRPr="006070D2" w:rsidRDefault="004B2D46" w:rsidP="00351E5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6070D2">
        <w:rPr>
          <w:rFonts w:ascii="Calibri" w:hAnsi="Calibri" w:cs="Calibri"/>
          <w:sz w:val="22"/>
          <w:szCs w:val="22"/>
        </w:rPr>
        <w:t xml:space="preserve">A. </w:t>
      </w:r>
      <w:r w:rsidRPr="006070D2">
        <w:rPr>
          <w:rFonts w:ascii="Calibri" w:hAnsi="Calibri" w:cs="Calibri"/>
          <w:b/>
          <w:sz w:val="22"/>
          <w:szCs w:val="22"/>
        </w:rPr>
        <w:t>En Dos (2) Pagos:</w:t>
      </w:r>
      <w:r w:rsidRPr="006070D2">
        <w:rPr>
          <w:rFonts w:ascii="Calibri" w:hAnsi="Calibri" w:cs="Calibri"/>
          <w:sz w:val="22"/>
          <w:szCs w:val="22"/>
        </w:rPr>
        <w:t xml:space="preserve"> Cuando el valor de la matrícula es superior a dos (2) salarios mínimos y hasta cuatro (4) salarios mínimos. Un primer pago por el 60% del valor de la matrícula como uno de los requisitos para la oficialización de la misma y un 40% hasta la octava (8</w:t>
      </w:r>
      <w:r w:rsidRPr="006070D2">
        <w:rPr>
          <w:rFonts w:ascii="Calibri" w:hAnsi="Calibri" w:cs="Calibri"/>
          <w:sz w:val="22"/>
          <w:szCs w:val="22"/>
          <w:vertAlign w:val="superscript"/>
        </w:rPr>
        <w:t>a</w:t>
      </w:r>
      <w:r w:rsidRPr="006070D2">
        <w:rPr>
          <w:rFonts w:ascii="Calibri" w:hAnsi="Calibri" w:cs="Calibri"/>
          <w:sz w:val="22"/>
          <w:szCs w:val="22"/>
        </w:rPr>
        <w:t>) semana lectiva de clases con el interés legalmente establecido.</w:t>
      </w:r>
    </w:p>
    <w:p w14:paraId="0D0B940D" w14:textId="77777777" w:rsidR="004B2D46" w:rsidRPr="006070D2" w:rsidRDefault="004B2D46" w:rsidP="00351E5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AE2F2C2" w14:textId="77777777" w:rsidR="004B2D46" w:rsidRDefault="004B2D46" w:rsidP="00351E5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6070D2">
        <w:rPr>
          <w:rFonts w:ascii="Calibri" w:hAnsi="Calibri" w:cs="Calibri"/>
          <w:sz w:val="22"/>
          <w:szCs w:val="22"/>
        </w:rPr>
        <w:t xml:space="preserve">B. </w:t>
      </w:r>
      <w:r w:rsidRPr="006070D2">
        <w:rPr>
          <w:rFonts w:ascii="Calibri" w:hAnsi="Calibri" w:cs="Calibri"/>
          <w:b/>
          <w:sz w:val="22"/>
          <w:szCs w:val="22"/>
        </w:rPr>
        <w:t>En Tres (3) Pagos:</w:t>
      </w:r>
      <w:r w:rsidRPr="006070D2">
        <w:rPr>
          <w:rFonts w:ascii="Calibri" w:hAnsi="Calibri" w:cs="Calibri"/>
          <w:sz w:val="22"/>
          <w:szCs w:val="22"/>
        </w:rPr>
        <w:t xml:space="preserve"> Cuando el valor de la matrícula es superior a cuatro (4) salarios mínimos. Un primer pago del 40% del valor de la matrícula como uno de los requisitos para la oficialización de la misma y dos contados por el 30% cada uno del valor de la matrícula diferida, en la octava (8ª) y décima segunda (12ª) semana lectiva de clases. Se incluirá en cada recibo de pago, del interés legalmente establecido.</w:t>
      </w:r>
    </w:p>
    <w:p w14:paraId="7F79F5A3" w14:textId="77777777" w:rsidR="006070D2" w:rsidRPr="006070D2" w:rsidRDefault="006070D2" w:rsidP="00351E5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C683FFD" w14:textId="4EDFB244" w:rsidR="00F26300" w:rsidRPr="006070D2" w:rsidRDefault="00351E5D" w:rsidP="00A5696D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6070D2">
        <w:rPr>
          <w:rFonts w:ascii="Calibri" w:hAnsi="Calibri" w:cs="Calibri"/>
          <w:b/>
          <w:sz w:val="22"/>
          <w:szCs w:val="22"/>
        </w:rPr>
        <w:t>NOTA:</w:t>
      </w:r>
      <w:r w:rsidRPr="006070D2">
        <w:rPr>
          <w:rFonts w:ascii="Calibri" w:hAnsi="Calibri" w:cs="Calibri"/>
          <w:sz w:val="22"/>
          <w:szCs w:val="22"/>
        </w:rPr>
        <w:t xml:space="preserve"> Es indispensable para la financiación de la matrícula ser avalado por un codeudor solvente mediante la firma de un pagaré, y la solvencia del codeudor será constatada por </w:t>
      </w:r>
      <w:r w:rsidR="00C06C5E" w:rsidRPr="006070D2">
        <w:rPr>
          <w:rFonts w:ascii="Calibri" w:hAnsi="Calibri" w:cs="Calibri"/>
          <w:sz w:val="22"/>
          <w:szCs w:val="22"/>
        </w:rPr>
        <w:t>la</w:t>
      </w:r>
      <w:r w:rsidRPr="006070D2">
        <w:rPr>
          <w:rFonts w:ascii="Calibri" w:hAnsi="Calibri" w:cs="Calibri"/>
          <w:sz w:val="22"/>
          <w:szCs w:val="22"/>
        </w:rPr>
        <w:t xml:space="preserve"> </w:t>
      </w:r>
      <w:r w:rsidR="00C06C5E" w:rsidRPr="006070D2">
        <w:rPr>
          <w:rFonts w:ascii="Calibri" w:hAnsi="Calibri" w:cs="Calibri"/>
          <w:sz w:val="22"/>
          <w:szCs w:val="22"/>
        </w:rPr>
        <w:t>Oficina de Registro y Control Académico</w:t>
      </w:r>
      <w:r w:rsidRPr="006070D2">
        <w:rPr>
          <w:rFonts w:ascii="Calibri" w:hAnsi="Calibri" w:cs="Calibri"/>
          <w:sz w:val="22"/>
          <w:szCs w:val="22"/>
        </w:rPr>
        <w:t>.</w:t>
      </w:r>
    </w:p>
    <w:sectPr w:rsidR="00F26300" w:rsidRPr="006070D2" w:rsidSect="00351E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2" w:right="1183" w:bottom="1276" w:left="1418" w:header="284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BE217" w14:textId="77777777" w:rsidR="00092485" w:rsidRDefault="00092485" w:rsidP="00CE5A68">
      <w:r>
        <w:separator/>
      </w:r>
    </w:p>
  </w:endnote>
  <w:endnote w:type="continuationSeparator" w:id="0">
    <w:p w14:paraId="1DD37391" w14:textId="77777777" w:rsidR="00092485" w:rsidRDefault="00092485" w:rsidP="00CE5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4EFC8" w14:textId="77777777" w:rsidR="00666B96" w:rsidRDefault="00666B9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30138" w14:textId="7071AB53" w:rsidR="007970DE" w:rsidRPr="00130A23" w:rsidRDefault="3D59C460" w:rsidP="006070D2">
    <w:pPr>
      <w:ind w:left="5664" w:firstLine="708"/>
      <w:rPr>
        <w:rFonts w:ascii="Cambria" w:hAnsi="Cambria"/>
        <w:sz w:val="14"/>
        <w:szCs w:val="14"/>
        <w:lang w:val="es-CO"/>
      </w:rPr>
    </w:pPr>
    <w:r w:rsidRPr="3D59C460">
      <w:rPr>
        <w:rFonts w:ascii="Cambria" w:hAnsi="Cambria"/>
        <w:sz w:val="14"/>
        <w:szCs w:val="14"/>
        <w:lang w:val="es-419"/>
      </w:rPr>
      <w:t xml:space="preserve">                                             </w:t>
    </w:r>
  </w:p>
  <w:p w14:paraId="049F31CB" w14:textId="77777777" w:rsidR="00CE5A68" w:rsidRDefault="00CE5A68" w:rsidP="00CE5A68">
    <w:pPr>
      <w:pStyle w:val="Piedepgina"/>
      <w:rPr>
        <w:rFonts w:ascii="Futura Bk BT" w:hAnsi="Futura Bk BT"/>
        <w:b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DEAD4" w14:textId="77777777" w:rsidR="00666B96" w:rsidRDefault="00666B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A7656" w14:textId="77777777" w:rsidR="00092485" w:rsidRDefault="00092485" w:rsidP="00CE5A68">
      <w:r>
        <w:separator/>
      </w:r>
    </w:p>
  </w:footnote>
  <w:footnote w:type="continuationSeparator" w:id="0">
    <w:p w14:paraId="157DCBFE" w14:textId="77777777" w:rsidR="00092485" w:rsidRDefault="00092485" w:rsidP="00CE5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61E4C" w14:textId="77777777" w:rsidR="00CE5A68" w:rsidRDefault="00092485">
    <w:pPr>
      <w:pStyle w:val="Encabezado"/>
    </w:pPr>
    <w:r>
      <w:rPr>
        <w:noProof/>
        <w:lang w:eastAsia="es-CO"/>
      </w:rPr>
      <w:pict w14:anchorId="71FE1C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06719" o:spid="_x0000_s2050" type="#_x0000_t75" style="position:absolute;margin-left:0;margin-top:0;width:441.85pt;height:441.85pt;z-index:-251659776;mso-position-horizontal:center;mso-position-horizontal-relative:margin;mso-position-vertical:center;mso-position-vertical-relative:margin" o:allowincell="f">
          <v:imagedata r:id="rId1" o:title="ima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4254"/>
      <w:gridCol w:w="2550"/>
      <w:gridCol w:w="1843"/>
    </w:tblGrid>
    <w:tr w:rsidR="006070D2" w:rsidRPr="006070D2" w14:paraId="73C5BB50" w14:textId="77777777" w:rsidTr="005972BC">
      <w:trPr>
        <w:trHeight w:val="416"/>
        <w:jc w:val="center"/>
      </w:trPr>
      <w:tc>
        <w:tcPr>
          <w:tcW w:w="1276" w:type="dxa"/>
          <w:vMerge w:val="restart"/>
          <w:vAlign w:val="center"/>
        </w:tcPr>
        <w:p w14:paraId="7F1F992A" w14:textId="45DCFF5F" w:rsidR="006070D2" w:rsidRPr="006070D2" w:rsidRDefault="006070D2" w:rsidP="006070D2">
          <w:pPr>
            <w:tabs>
              <w:tab w:val="center" w:pos="4419"/>
              <w:tab w:val="right" w:pos="8838"/>
            </w:tabs>
            <w:jc w:val="center"/>
          </w:pPr>
          <w:r w:rsidRPr="006070D2">
            <w:rPr>
              <w:rFonts w:cs="Arial"/>
              <w:noProof/>
              <w:sz w:val="20"/>
              <w:szCs w:val="20"/>
              <w:lang w:val="es-CO" w:eastAsia="es-CO"/>
            </w:rPr>
            <w:drawing>
              <wp:inline distT="0" distB="0" distL="0" distR="0" wp14:anchorId="3BB28C5A" wp14:editId="7A6D1574">
                <wp:extent cx="673100" cy="690880"/>
                <wp:effectExtent l="0" t="0" r="0" b="0"/>
                <wp:docPr id="1" name="Imagen 1" descr="D:\Users\aplaneacion3\Documents\Desktop\Boris\Escudo UDFJ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3 Imagen" descr="D:\Users\aplaneacion3\Documents\Desktop\Boris\Escudo UDFJ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4" w:type="dxa"/>
          <w:vAlign w:val="center"/>
        </w:tcPr>
        <w:p w14:paraId="7A43E1CE" w14:textId="59AEF96A" w:rsidR="006070D2" w:rsidRPr="006070D2" w:rsidRDefault="00F105C1" w:rsidP="006070D2">
          <w:pPr>
            <w:tabs>
              <w:tab w:val="center" w:pos="4419"/>
              <w:tab w:val="right" w:pos="8838"/>
            </w:tabs>
            <w:jc w:val="center"/>
            <w:rPr>
              <w:rFonts w:ascii="Calibri" w:hAnsi="Calibri" w:cs="Calibri"/>
              <w:b/>
              <w:sz w:val="20"/>
              <w:szCs w:val="20"/>
            </w:rPr>
          </w:pPr>
          <w:r w:rsidRPr="00F105C1">
            <w:rPr>
              <w:rFonts w:ascii="Calibri" w:hAnsi="Calibri" w:cs="Calibri"/>
              <w:b/>
              <w:sz w:val="20"/>
              <w:szCs w:val="20"/>
            </w:rPr>
            <w:t>SOLICITUD DE APROBACIÓN PARA PAGO DIFERIDO DE MATRICULA</w:t>
          </w:r>
        </w:p>
      </w:tc>
      <w:tc>
        <w:tcPr>
          <w:tcW w:w="2550" w:type="dxa"/>
          <w:vAlign w:val="center"/>
        </w:tcPr>
        <w:p w14:paraId="193A9E4A" w14:textId="69F2A2CD" w:rsidR="006070D2" w:rsidRPr="006070D2" w:rsidRDefault="006070D2" w:rsidP="006070D2">
          <w:pPr>
            <w:tabs>
              <w:tab w:val="center" w:pos="4419"/>
              <w:tab w:val="right" w:pos="8838"/>
            </w:tabs>
            <w:rPr>
              <w:rFonts w:ascii="Calibri" w:hAnsi="Calibri" w:cs="Calibri"/>
              <w:bCs/>
              <w:sz w:val="20"/>
              <w:szCs w:val="20"/>
            </w:rPr>
          </w:pPr>
          <w:r w:rsidRPr="006070D2">
            <w:rPr>
              <w:rFonts w:ascii="Calibri" w:hAnsi="Calibri" w:cs="Calibri"/>
              <w:bCs/>
              <w:sz w:val="20"/>
              <w:szCs w:val="20"/>
            </w:rPr>
            <w:t>Código: GRF-PR-014-FR-0</w:t>
          </w:r>
          <w:r w:rsidR="00666B96">
            <w:rPr>
              <w:rFonts w:ascii="Calibri" w:hAnsi="Calibri" w:cs="Calibri"/>
              <w:bCs/>
              <w:sz w:val="20"/>
              <w:szCs w:val="20"/>
            </w:rPr>
            <w:t>46</w:t>
          </w:r>
        </w:p>
      </w:tc>
      <w:tc>
        <w:tcPr>
          <w:tcW w:w="1843" w:type="dxa"/>
          <w:vMerge w:val="restart"/>
          <w:vAlign w:val="center"/>
        </w:tcPr>
        <w:p w14:paraId="78D7397F" w14:textId="77777777" w:rsidR="006070D2" w:rsidRPr="006070D2" w:rsidRDefault="006070D2" w:rsidP="006070D2">
          <w:pPr>
            <w:tabs>
              <w:tab w:val="center" w:pos="4419"/>
              <w:tab w:val="right" w:pos="8838"/>
            </w:tabs>
            <w:jc w:val="center"/>
          </w:pPr>
          <w:r w:rsidRPr="006070D2">
            <w:object w:dxaOrig="3067" w:dyaOrig="1112" w14:anchorId="4BBF25F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4pt;height:27pt">
                <v:imagedata r:id="rId2" o:title=""/>
              </v:shape>
              <o:OLEObject Type="Embed" ProgID="Visio.Drawing.11" ShapeID="_x0000_i1025" DrawAspect="Content" ObjectID="_1832314836" r:id="rId3"/>
            </w:object>
          </w:r>
        </w:p>
      </w:tc>
    </w:tr>
    <w:tr w:rsidR="006070D2" w:rsidRPr="006070D2" w14:paraId="6B1D6446" w14:textId="77777777" w:rsidTr="005972BC">
      <w:trPr>
        <w:trHeight w:val="416"/>
        <w:jc w:val="center"/>
      </w:trPr>
      <w:tc>
        <w:tcPr>
          <w:tcW w:w="1276" w:type="dxa"/>
          <w:vMerge/>
        </w:tcPr>
        <w:p w14:paraId="03AFE7C6" w14:textId="77777777" w:rsidR="006070D2" w:rsidRPr="006070D2" w:rsidRDefault="006070D2" w:rsidP="006070D2">
          <w:pPr>
            <w:tabs>
              <w:tab w:val="center" w:pos="4419"/>
              <w:tab w:val="right" w:pos="8838"/>
            </w:tabs>
          </w:pPr>
        </w:p>
      </w:tc>
      <w:tc>
        <w:tcPr>
          <w:tcW w:w="4254" w:type="dxa"/>
          <w:vAlign w:val="center"/>
        </w:tcPr>
        <w:p w14:paraId="0E5B4636" w14:textId="77777777" w:rsidR="006070D2" w:rsidRPr="006070D2" w:rsidRDefault="006070D2" w:rsidP="006070D2">
          <w:pPr>
            <w:tabs>
              <w:tab w:val="center" w:pos="4419"/>
              <w:tab w:val="right" w:pos="8838"/>
            </w:tabs>
            <w:jc w:val="center"/>
            <w:rPr>
              <w:rFonts w:ascii="Calibri" w:hAnsi="Calibri" w:cs="Calibri"/>
              <w:bCs/>
              <w:sz w:val="20"/>
              <w:szCs w:val="20"/>
            </w:rPr>
          </w:pPr>
          <w:r w:rsidRPr="006070D2">
            <w:rPr>
              <w:rFonts w:ascii="Calibri" w:hAnsi="Calibri" w:cs="Calibri"/>
              <w:bCs/>
              <w:sz w:val="20"/>
              <w:szCs w:val="20"/>
            </w:rPr>
            <w:t>Macroproceso: Gestión de Recursos</w:t>
          </w:r>
        </w:p>
      </w:tc>
      <w:tc>
        <w:tcPr>
          <w:tcW w:w="2550" w:type="dxa"/>
          <w:vAlign w:val="center"/>
        </w:tcPr>
        <w:p w14:paraId="5EA150B2" w14:textId="77777777" w:rsidR="006070D2" w:rsidRPr="006070D2" w:rsidRDefault="006070D2" w:rsidP="006070D2">
          <w:pPr>
            <w:tabs>
              <w:tab w:val="center" w:pos="4419"/>
              <w:tab w:val="right" w:pos="8838"/>
            </w:tabs>
            <w:rPr>
              <w:rFonts w:ascii="Calibri" w:hAnsi="Calibri" w:cs="Calibri"/>
              <w:bCs/>
              <w:sz w:val="20"/>
              <w:szCs w:val="20"/>
            </w:rPr>
          </w:pPr>
          <w:r w:rsidRPr="006070D2">
            <w:rPr>
              <w:rFonts w:ascii="Calibri" w:hAnsi="Calibri" w:cs="Calibri"/>
              <w:bCs/>
              <w:sz w:val="20"/>
              <w:szCs w:val="20"/>
            </w:rPr>
            <w:t>Versión: 01</w:t>
          </w:r>
        </w:p>
      </w:tc>
      <w:tc>
        <w:tcPr>
          <w:tcW w:w="1843" w:type="dxa"/>
          <w:vMerge/>
        </w:tcPr>
        <w:p w14:paraId="6DA196A7" w14:textId="77777777" w:rsidR="006070D2" w:rsidRPr="006070D2" w:rsidRDefault="006070D2" w:rsidP="006070D2">
          <w:pPr>
            <w:tabs>
              <w:tab w:val="center" w:pos="4419"/>
              <w:tab w:val="right" w:pos="8838"/>
            </w:tabs>
          </w:pPr>
        </w:p>
      </w:tc>
    </w:tr>
    <w:tr w:rsidR="006070D2" w:rsidRPr="006070D2" w14:paraId="215E5B5B" w14:textId="77777777" w:rsidTr="005972BC">
      <w:trPr>
        <w:jc w:val="center"/>
      </w:trPr>
      <w:tc>
        <w:tcPr>
          <w:tcW w:w="1276" w:type="dxa"/>
          <w:vMerge/>
        </w:tcPr>
        <w:p w14:paraId="619CC8F0" w14:textId="77777777" w:rsidR="006070D2" w:rsidRPr="006070D2" w:rsidRDefault="006070D2" w:rsidP="006070D2">
          <w:pPr>
            <w:tabs>
              <w:tab w:val="center" w:pos="4419"/>
              <w:tab w:val="right" w:pos="8838"/>
            </w:tabs>
          </w:pPr>
        </w:p>
      </w:tc>
      <w:tc>
        <w:tcPr>
          <w:tcW w:w="4254" w:type="dxa"/>
          <w:vAlign w:val="center"/>
        </w:tcPr>
        <w:p w14:paraId="56D59499" w14:textId="77777777" w:rsidR="006070D2" w:rsidRPr="006070D2" w:rsidRDefault="006070D2" w:rsidP="006070D2">
          <w:pPr>
            <w:tabs>
              <w:tab w:val="center" w:pos="4419"/>
              <w:tab w:val="right" w:pos="8838"/>
            </w:tabs>
            <w:jc w:val="center"/>
            <w:rPr>
              <w:rFonts w:ascii="Calibri" w:hAnsi="Calibri" w:cs="Calibri"/>
              <w:bCs/>
              <w:sz w:val="20"/>
              <w:szCs w:val="20"/>
            </w:rPr>
          </w:pPr>
          <w:r w:rsidRPr="006070D2">
            <w:rPr>
              <w:rFonts w:ascii="Calibri" w:hAnsi="Calibri" w:cs="Calibri"/>
              <w:bCs/>
              <w:sz w:val="20"/>
              <w:szCs w:val="20"/>
            </w:rPr>
            <w:t>Proceso: Gestión de Recursos Financieros</w:t>
          </w:r>
        </w:p>
      </w:tc>
      <w:tc>
        <w:tcPr>
          <w:tcW w:w="2550" w:type="dxa"/>
          <w:vAlign w:val="center"/>
        </w:tcPr>
        <w:p w14:paraId="5AB2A39F" w14:textId="5004BE9F" w:rsidR="006070D2" w:rsidRPr="006070D2" w:rsidRDefault="006070D2" w:rsidP="006070D2">
          <w:pPr>
            <w:tabs>
              <w:tab w:val="center" w:pos="4419"/>
              <w:tab w:val="right" w:pos="8838"/>
            </w:tabs>
            <w:rPr>
              <w:rFonts w:ascii="Calibri" w:hAnsi="Calibri" w:cs="Calibri"/>
              <w:bCs/>
              <w:sz w:val="20"/>
              <w:szCs w:val="20"/>
            </w:rPr>
          </w:pPr>
          <w:r w:rsidRPr="006070D2">
            <w:rPr>
              <w:rFonts w:ascii="Calibri" w:hAnsi="Calibri" w:cs="Calibri"/>
              <w:bCs/>
              <w:sz w:val="20"/>
              <w:szCs w:val="20"/>
            </w:rPr>
            <w:t>Fecha de Aprobación: 202</w:t>
          </w:r>
          <w:r w:rsidR="00666B96">
            <w:rPr>
              <w:rFonts w:ascii="Calibri" w:hAnsi="Calibri" w:cs="Calibri"/>
              <w:bCs/>
              <w:sz w:val="20"/>
              <w:szCs w:val="20"/>
            </w:rPr>
            <w:t>6</w:t>
          </w:r>
          <w:r w:rsidRPr="006070D2">
            <w:rPr>
              <w:rFonts w:ascii="Calibri" w:hAnsi="Calibri" w:cs="Calibri"/>
              <w:bCs/>
              <w:sz w:val="20"/>
              <w:szCs w:val="20"/>
            </w:rPr>
            <w:t>/</w:t>
          </w:r>
          <w:r w:rsidR="00666B96">
            <w:rPr>
              <w:rFonts w:ascii="Calibri" w:hAnsi="Calibri" w:cs="Calibri"/>
              <w:bCs/>
              <w:sz w:val="20"/>
              <w:szCs w:val="20"/>
            </w:rPr>
            <w:t>02</w:t>
          </w:r>
          <w:r w:rsidRPr="006070D2">
            <w:rPr>
              <w:rFonts w:ascii="Calibri" w:hAnsi="Calibri" w:cs="Calibri"/>
              <w:bCs/>
              <w:sz w:val="20"/>
              <w:szCs w:val="20"/>
            </w:rPr>
            <w:t>/</w:t>
          </w:r>
          <w:r w:rsidR="00666B96">
            <w:rPr>
              <w:rFonts w:ascii="Calibri" w:hAnsi="Calibri" w:cs="Calibri"/>
              <w:bCs/>
              <w:sz w:val="20"/>
              <w:szCs w:val="20"/>
            </w:rPr>
            <w:t>11</w:t>
          </w:r>
        </w:p>
      </w:tc>
      <w:tc>
        <w:tcPr>
          <w:tcW w:w="1843" w:type="dxa"/>
          <w:vMerge/>
        </w:tcPr>
        <w:p w14:paraId="123BF623" w14:textId="77777777" w:rsidR="006070D2" w:rsidRPr="006070D2" w:rsidRDefault="006070D2" w:rsidP="006070D2">
          <w:pPr>
            <w:tabs>
              <w:tab w:val="center" w:pos="4419"/>
              <w:tab w:val="right" w:pos="8838"/>
            </w:tabs>
          </w:pPr>
        </w:p>
      </w:tc>
    </w:tr>
  </w:tbl>
  <w:p w14:paraId="7A9AE327" w14:textId="77777777" w:rsidR="006070D2" w:rsidRDefault="006070D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0818" w14:textId="77777777" w:rsidR="00CE5A68" w:rsidRDefault="00092485">
    <w:pPr>
      <w:pStyle w:val="Encabezado"/>
    </w:pPr>
    <w:r>
      <w:rPr>
        <w:noProof/>
        <w:lang w:eastAsia="es-CO"/>
      </w:rPr>
      <w:pict w14:anchorId="550BF2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06718" o:spid="_x0000_s2049" type="#_x0000_t75" style="position:absolute;margin-left:0;margin-top:0;width:441.85pt;height:441.85pt;z-index:-251660800;mso-position-horizontal:center;mso-position-horizontal-relative:margin;mso-position-vertical:center;mso-position-vertical-relative:margin" o:allowincell="f">
          <v:imagedata r:id="rId1" o:title="imag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379ED"/>
    <w:multiLevelType w:val="hybridMultilevel"/>
    <w:tmpl w:val="77C0809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E4B90"/>
    <w:multiLevelType w:val="hybridMultilevel"/>
    <w:tmpl w:val="A8AEA3E4"/>
    <w:lvl w:ilvl="0" w:tplc="8E64F76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A31C77"/>
    <w:multiLevelType w:val="hybridMultilevel"/>
    <w:tmpl w:val="93D83AE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7A3043"/>
    <w:multiLevelType w:val="hybridMultilevel"/>
    <w:tmpl w:val="9A787F96"/>
    <w:lvl w:ilvl="0" w:tplc="68308F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1" style="mso-width-percent:400;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46"/>
    <w:rsid w:val="00062C5E"/>
    <w:rsid w:val="000904F4"/>
    <w:rsid w:val="00092485"/>
    <w:rsid w:val="000A5EC0"/>
    <w:rsid w:val="000B6C6C"/>
    <w:rsid w:val="000C69B2"/>
    <w:rsid w:val="000D3A4E"/>
    <w:rsid w:val="000E47B3"/>
    <w:rsid w:val="000E578A"/>
    <w:rsid w:val="001062B3"/>
    <w:rsid w:val="001238B2"/>
    <w:rsid w:val="00141356"/>
    <w:rsid w:val="00146D40"/>
    <w:rsid w:val="0016630F"/>
    <w:rsid w:val="00186688"/>
    <w:rsid w:val="001D342D"/>
    <w:rsid w:val="001D4FE8"/>
    <w:rsid w:val="001E372D"/>
    <w:rsid w:val="001F309C"/>
    <w:rsid w:val="001F6499"/>
    <w:rsid w:val="002045CE"/>
    <w:rsid w:val="00211DC5"/>
    <w:rsid w:val="00214909"/>
    <w:rsid w:val="002240DE"/>
    <w:rsid w:val="002377A6"/>
    <w:rsid w:val="00243288"/>
    <w:rsid w:val="002470CA"/>
    <w:rsid w:val="00261F6E"/>
    <w:rsid w:val="00264F58"/>
    <w:rsid w:val="002B5623"/>
    <w:rsid w:val="002D5450"/>
    <w:rsid w:val="002E5B10"/>
    <w:rsid w:val="002E6A1A"/>
    <w:rsid w:val="00320204"/>
    <w:rsid w:val="0032253E"/>
    <w:rsid w:val="00323F07"/>
    <w:rsid w:val="003468C0"/>
    <w:rsid w:val="00351E5D"/>
    <w:rsid w:val="003573FD"/>
    <w:rsid w:val="00383D75"/>
    <w:rsid w:val="00384259"/>
    <w:rsid w:val="0038537D"/>
    <w:rsid w:val="00390289"/>
    <w:rsid w:val="003A5D54"/>
    <w:rsid w:val="003C0D35"/>
    <w:rsid w:val="003F3DFF"/>
    <w:rsid w:val="00411930"/>
    <w:rsid w:val="00424F0F"/>
    <w:rsid w:val="0042584F"/>
    <w:rsid w:val="00435054"/>
    <w:rsid w:val="004540EC"/>
    <w:rsid w:val="0046672C"/>
    <w:rsid w:val="00466D40"/>
    <w:rsid w:val="00495DB2"/>
    <w:rsid w:val="004A1178"/>
    <w:rsid w:val="004B1696"/>
    <w:rsid w:val="004B2D46"/>
    <w:rsid w:val="004C16C4"/>
    <w:rsid w:val="004C748E"/>
    <w:rsid w:val="004D17E3"/>
    <w:rsid w:val="004E5FF1"/>
    <w:rsid w:val="004E6843"/>
    <w:rsid w:val="005135B4"/>
    <w:rsid w:val="005428C2"/>
    <w:rsid w:val="00553A70"/>
    <w:rsid w:val="00574782"/>
    <w:rsid w:val="00580E58"/>
    <w:rsid w:val="00583341"/>
    <w:rsid w:val="005971BB"/>
    <w:rsid w:val="005D4415"/>
    <w:rsid w:val="005E206C"/>
    <w:rsid w:val="005E4DFF"/>
    <w:rsid w:val="005F5DCD"/>
    <w:rsid w:val="006070D2"/>
    <w:rsid w:val="00623D75"/>
    <w:rsid w:val="0063581D"/>
    <w:rsid w:val="00651BCC"/>
    <w:rsid w:val="0066017E"/>
    <w:rsid w:val="006668A1"/>
    <w:rsid w:val="00666B96"/>
    <w:rsid w:val="00691232"/>
    <w:rsid w:val="006A1712"/>
    <w:rsid w:val="006A3219"/>
    <w:rsid w:val="006D7A43"/>
    <w:rsid w:val="006E34CD"/>
    <w:rsid w:val="006F4496"/>
    <w:rsid w:val="007014CD"/>
    <w:rsid w:val="00704396"/>
    <w:rsid w:val="00745334"/>
    <w:rsid w:val="00751EF3"/>
    <w:rsid w:val="007706F8"/>
    <w:rsid w:val="007970DE"/>
    <w:rsid w:val="007A0599"/>
    <w:rsid w:val="007A1189"/>
    <w:rsid w:val="007A3870"/>
    <w:rsid w:val="007A5987"/>
    <w:rsid w:val="007B6938"/>
    <w:rsid w:val="007C2809"/>
    <w:rsid w:val="007C3FCC"/>
    <w:rsid w:val="007E3402"/>
    <w:rsid w:val="00802B55"/>
    <w:rsid w:val="0080359A"/>
    <w:rsid w:val="008109FB"/>
    <w:rsid w:val="00812CD5"/>
    <w:rsid w:val="00814EED"/>
    <w:rsid w:val="00825082"/>
    <w:rsid w:val="00827CA9"/>
    <w:rsid w:val="0084425F"/>
    <w:rsid w:val="00844849"/>
    <w:rsid w:val="008479F0"/>
    <w:rsid w:val="008531C3"/>
    <w:rsid w:val="00853D42"/>
    <w:rsid w:val="00853D4A"/>
    <w:rsid w:val="00856189"/>
    <w:rsid w:val="008622BE"/>
    <w:rsid w:val="00864C2A"/>
    <w:rsid w:val="00887817"/>
    <w:rsid w:val="00897BBD"/>
    <w:rsid w:val="008A1038"/>
    <w:rsid w:val="008A1A23"/>
    <w:rsid w:val="008A5CCC"/>
    <w:rsid w:val="008C6AE3"/>
    <w:rsid w:val="008C6DA4"/>
    <w:rsid w:val="008D3152"/>
    <w:rsid w:val="008D76C0"/>
    <w:rsid w:val="008E7317"/>
    <w:rsid w:val="00902CB7"/>
    <w:rsid w:val="009033C7"/>
    <w:rsid w:val="00903497"/>
    <w:rsid w:val="00911ABE"/>
    <w:rsid w:val="0093099D"/>
    <w:rsid w:val="00941977"/>
    <w:rsid w:val="00945400"/>
    <w:rsid w:val="009616FF"/>
    <w:rsid w:val="0097790A"/>
    <w:rsid w:val="009855A5"/>
    <w:rsid w:val="00987595"/>
    <w:rsid w:val="009A029A"/>
    <w:rsid w:val="009A31E3"/>
    <w:rsid w:val="009A57F9"/>
    <w:rsid w:val="009A58EB"/>
    <w:rsid w:val="009B0918"/>
    <w:rsid w:val="009B3DDB"/>
    <w:rsid w:val="009B72EC"/>
    <w:rsid w:val="009F05E6"/>
    <w:rsid w:val="00A033DE"/>
    <w:rsid w:val="00A041C8"/>
    <w:rsid w:val="00A06A4D"/>
    <w:rsid w:val="00A14185"/>
    <w:rsid w:val="00A34B94"/>
    <w:rsid w:val="00A5696D"/>
    <w:rsid w:val="00A63DCC"/>
    <w:rsid w:val="00A65C94"/>
    <w:rsid w:val="00A71D30"/>
    <w:rsid w:val="00A75E0A"/>
    <w:rsid w:val="00A814A4"/>
    <w:rsid w:val="00AA52CD"/>
    <w:rsid w:val="00AD405B"/>
    <w:rsid w:val="00AF5D7D"/>
    <w:rsid w:val="00B17956"/>
    <w:rsid w:val="00B17E43"/>
    <w:rsid w:val="00B220F8"/>
    <w:rsid w:val="00B27C94"/>
    <w:rsid w:val="00B57FE3"/>
    <w:rsid w:val="00B62C88"/>
    <w:rsid w:val="00B703B2"/>
    <w:rsid w:val="00B81C2B"/>
    <w:rsid w:val="00B87FE6"/>
    <w:rsid w:val="00B936E8"/>
    <w:rsid w:val="00BF4622"/>
    <w:rsid w:val="00C03FC2"/>
    <w:rsid w:val="00C06C5E"/>
    <w:rsid w:val="00C10DEC"/>
    <w:rsid w:val="00C228F2"/>
    <w:rsid w:val="00C2398E"/>
    <w:rsid w:val="00C60083"/>
    <w:rsid w:val="00C66F31"/>
    <w:rsid w:val="00C80F90"/>
    <w:rsid w:val="00C829E6"/>
    <w:rsid w:val="00C94528"/>
    <w:rsid w:val="00CE3064"/>
    <w:rsid w:val="00CE5A68"/>
    <w:rsid w:val="00CE5F1F"/>
    <w:rsid w:val="00CF5FBC"/>
    <w:rsid w:val="00D0378B"/>
    <w:rsid w:val="00D13E79"/>
    <w:rsid w:val="00D172D5"/>
    <w:rsid w:val="00D2595D"/>
    <w:rsid w:val="00D90A20"/>
    <w:rsid w:val="00DC5EBD"/>
    <w:rsid w:val="00DD4E31"/>
    <w:rsid w:val="00DD7538"/>
    <w:rsid w:val="00DF07ED"/>
    <w:rsid w:val="00DF14A0"/>
    <w:rsid w:val="00DF6F1D"/>
    <w:rsid w:val="00E05679"/>
    <w:rsid w:val="00E11C1B"/>
    <w:rsid w:val="00E54FEA"/>
    <w:rsid w:val="00E55D82"/>
    <w:rsid w:val="00E56D31"/>
    <w:rsid w:val="00E56E8D"/>
    <w:rsid w:val="00E7296C"/>
    <w:rsid w:val="00E8465D"/>
    <w:rsid w:val="00E95B74"/>
    <w:rsid w:val="00EA63F7"/>
    <w:rsid w:val="00EB059B"/>
    <w:rsid w:val="00EC3746"/>
    <w:rsid w:val="00EE0C15"/>
    <w:rsid w:val="00EE1125"/>
    <w:rsid w:val="00EF7266"/>
    <w:rsid w:val="00F105C1"/>
    <w:rsid w:val="00F20921"/>
    <w:rsid w:val="00F26300"/>
    <w:rsid w:val="00F336F3"/>
    <w:rsid w:val="00F34EC7"/>
    <w:rsid w:val="00F3645E"/>
    <w:rsid w:val="00F546AD"/>
    <w:rsid w:val="00F549D9"/>
    <w:rsid w:val="00F57F8B"/>
    <w:rsid w:val="00F624E4"/>
    <w:rsid w:val="00F90C4E"/>
    <w:rsid w:val="00FC21A5"/>
    <w:rsid w:val="3A9FB9DA"/>
    <w:rsid w:val="3D59C460"/>
    <w:rsid w:val="4FFE4C8E"/>
    <w:rsid w:val="77E8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style="mso-width-percent:400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0AF9ECAD"/>
  <w15:chartTrackingRefBased/>
  <w15:docId w15:val="{980C37CD-A7AE-4AA8-B9FA-BF14B655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746"/>
    <w:rPr>
      <w:rFonts w:ascii="Times New Roman" w:eastAsia="Times New Roman" w:hAnsi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5A6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E5A68"/>
  </w:style>
  <w:style w:type="paragraph" w:styleId="Piedepgina">
    <w:name w:val="footer"/>
    <w:basedOn w:val="Normal"/>
    <w:link w:val="PiedepginaCar"/>
    <w:uiPriority w:val="99"/>
    <w:unhideWhenUsed/>
    <w:rsid w:val="00CE5A6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E5A68"/>
  </w:style>
  <w:style w:type="paragraph" w:styleId="Textodeglobo">
    <w:name w:val="Balloon Text"/>
    <w:basedOn w:val="Normal"/>
    <w:link w:val="TextodegloboCar"/>
    <w:uiPriority w:val="99"/>
    <w:semiHidden/>
    <w:unhideWhenUsed/>
    <w:rsid w:val="00CE5A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E5A6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C3746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8109FB"/>
    <w:pPr>
      <w:ind w:left="708"/>
    </w:pPr>
  </w:style>
  <w:style w:type="table" w:styleId="Tablaconcuadrcula">
    <w:name w:val="Table Grid"/>
    <w:basedOn w:val="Tablanormal"/>
    <w:uiPriority w:val="59"/>
    <w:rsid w:val="00EE0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97790A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rsid w:val="00E55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conformatoprevioCar">
    <w:name w:val="HTML con formato previo Car"/>
    <w:link w:val="HTMLconformatoprevio"/>
    <w:rsid w:val="00E55D82"/>
    <w:rPr>
      <w:rFonts w:ascii="Courier New" w:eastAsia="Times New Roman" w:hAnsi="Courier New" w:cs="Courier New"/>
      <w:color w:val="000000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A65C94"/>
    <w:pPr>
      <w:spacing w:before="100" w:beforeAutospacing="1" w:after="100" w:afterAutospacing="1"/>
    </w:pPr>
    <w:rPr>
      <w:lang w:val="es-CO" w:eastAsia="es-CO"/>
    </w:rPr>
  </w:style>
  <w:style w:type="paragraph" w:styleId="Subttulo">
    <w:name w:val="Subtitle"/>
    <w:basedOn w:val="Normal"/>
    <w:next w:val="Normal"/>
    <w:link w:val="SubttuloCar"/>
    <w:uiPriority w:val="11"/>
    <w:qFormat/>
    <w:rsid w:val="00390289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x-none" w:eastAsia="x-none"/>
    </w:rPr>
  </w:style>
  <w:style w:type="character" w:customStyle="1" w:styleId="SubttuloCar">
    <w:name w:val="Subtítulo Car"/>
    <w:link w:val="Subttulo"/>
    <w:uiPriority w:val="11"/>
    <w:rsid w:val="00390289"/>
    <w:rPr>
      <w:rFonts w:ascii="Cambria" w:eastAsia="Times New Roman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Textocomentario">
    <w:name w:val="annotation text"/>
    <w:basedOn w:val="Normal"/>
    <w:link w:val="TextocomentarioCar"/>
    <w:uiPriority w:val="99"/>
    <w:unhideWhenUsed/>
    <w:rsid w:val="00390289"/>
    <w:pPr>
      <w:spacing w:after="200" w:line="276" w:lineRule="auto"/>
    </w:pPr>
    <w:rPr>
      <w:rFonts w:ascii="Calibri" w:eastAsia="Calibri" w:hAnsi="Calibri"/>
      <w:sz w:val="20"/>
      <w:szCs w:val="20"/>
      <w:lang w:val="es-CO" w:eastAsia="en-US"/>
    </w:rPr>
  </w:style>
  <w:style w:type="character" w:customStyle="1" w:styleId="TextocomentarioCar">
    <w:name w:val="Texto comentario Car"/>
    <w:link w:val="Textocomentario"/>
    <w:uiPriority w:val="99"/>
    <w:rsid w:val="00390289"/>
    <w:rPr>
      <w:lang w:eastAsia="en-US"/>
    </w:rPr>
  </w:style>
  <w:style w:type="character" w:styleId="Refdecomentario">
    <w:name w:val="annotation reference"/>
    <w:uiPriority w:val="99"/>
    <w:semiHidden/>
    <w:unhideWhenUsed/>
    <w:rsid w:val="004B2D46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51EF3"/>
    <w:pPr>
      <w:spacing w:after="0" w:line="240" w:lineRule="auto"/>
    </w:pPr>
    <w:rPr>
      <w:rFonts w:ascii="Times New Roman" w:eastAsia="Times New Roman" w:hAnsi="Times New Roman"/>
      <w:b/>
      <w:bCs/>
      <w:lang w:val="es-ES"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51EF3"/>
    <w:rPr>
      <w:rFonts w:ascii="Times New Roman" w:eastAsia="Times New Roman" w:hAnsi="Times New Roman"/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7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Microsoft_Visio_2003-2010_Drawing.vsd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spsig\Documents\SIG%20Y%20AVALUOS\AVALUOS\AVALUOS%202013\CORRESPONDENCIA\Logo%20para%20oficio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D3102-5874-4E2F-9B4E-DF4050783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para oficios.dot</Template>
  <TotalTime>2</TotalTime>
  <Pages>2</Pages>
  <Words>361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De Diego</dc:creator>
  <cp:keywords/>
  <cp:lastModifiedBy>DIANA MARCELA COLMENARES AREVALO</cp:lastModifiedBy>
  <cp:revision>2</cp:revision>
  <cp:lastPrinted>2025-11-26T20:46:00Z</cp:lastPrinted>
  <dcterms:created xsi:type="dcterms:W3CDTF">2026-02-11T16:34:00Z</dcterms:created>
  <dcterms:modified xsi:type="dcterms:W3CDTF">2026-02-11T16:34:00Z</dcterms:modified>
</cp:coreProperties>
</file>